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4B5" w:rsidRDefault="006A74B5" w:rsidP="00414278">
      <w:pPr>
        <w:rPr>
          <w:rFonts w:ascii="仿宋_GB2312" w:eastAsia="仿宋_GB2312" w:hAnsi="宋体"/>
        </w:rPr>
      </w:pPr>
      <w:r>
        <w:rPr>
          <w:rFonts w:ascii="仿宋_GB2312" w:eastAsia="仿宋_GB2312" w:hAnsi="宋体" w:cs="仿宋_GB2312" w:hint="eastAsia"/>
        </w:rPr>
        <w:t>附件</w:t>
      </w:r>
      <w:r>
        <w:rPr>
          <w:rFonts w:ascii="仿宋_GB2312" w:eastAsia="仿宋_GB2312" w:hAnsi="宋体" w:cs="仿宋_GB2312"/>
        </w:rPr>
        <w:t>3</w:t>
      </w:r>
      <w:r>
        <w:rPr>
          <w:rFonts w:ascii="仿宋_GB2312" w:eastAsia="仿宋_GB2312" w:hAnsi="宋体" w:cs="仿宋_GB2312" w:hint="eastAsia"/>
        </w:rPr>
        <w:t>：</w:t>
      </w:r>
    </w:p>
    <w:p w:rsidR="006A74B5" w:rsidRDefault="006A74B5" w:rsidP="00F4320F">
      <w:pPr>
        <w:spacing w:line="440" w:lineRule="exact"/>
        <w:jc w:val="center"/>
        <w:rPr>
          <w:b/>
          <w:bCs/>
          <w:sz w:val="44"/>
          <w:szCs w:val="44"/>
        </w:rPr>
      </w:pPr>
      <w:r w:rsidRPr="00675E7B">
        <w:rPr>
          <w:rFonts w:cs="宋体" w:hint="eastAsia"/>
          <w:b/>
          <w:bCs/>
          <w:sz w:val="44"/>
          <w:szCs w:val="44"/>
        </w:rPr>
        <w:t>旅游监测指挥平台</w:t>
      </w:r>
      <w:r>
        <w:rPr>
          <w:rFonts w:cs="宋体" w:hint="eastAsia"/>
          <w:b/>
          <w:bCs/>
          <w:sz w:val="44"/>
          <w:szCs w:val="44"/>
        </w:rPr>
        <w:t>情况</w:t>
      </w:r>
      <w:r w:rsidRPr="00675E7B">
        <w:rPr>
          <w:rFonts w:cs="宋体" w:hint="eastAsia"/>
          <w:b/>
          <w:bCs/>
          <w:sz w:val="44"/>
          <w:szCs w:val="44"/>
        </w:rPr>
        <w:t>汇总表</w:t>
      </w:r>
    </w:p>
    <w:p w:rsidR="006A74B5" w:rsidRPr="008F5269" w:rsidRDefault="006A74B5" w:rsidP="00125B10">
      <w:pPr>
        <w:spacing w:line="440" w:lineRule="exact"/>
        <w:rPr>
          <w:b/>
          <w:bCs/>
          <w:sz w:val="44"/>
          <w:szCs w:val="44"/>
        </w:rPr>
      </w:pPr>
    </w:p>
    <w:p w:rsidR="006A74B5" w:rsidRPr="00675E7B" w:rsidRDefault="006A74B5" w:rsidP="00125B10">
      <w:pPr>
        <w:spacing w:line="440" w:lineRule="exact"/>
        <w:rPr>
          <w:b/>
          <w:bCs/>
          <w:sz w:val="44"/>
          <w:szCs w:val="44"/>
        </w:rPr>
      </w:pPr>
      <w:r>
        <w:rPr>
          <w:sz w:val="44"/>
          <w:szCs w:val="44"/>
          <w:u w:val="single"/>
        </w:rPr>
        <w:t xml:space="preserve">       </w:t>
      </w:r>
      <w:r>
        <w:rPr>
          <w:rFonts w:cs="宋体" w:hint="eastAsia"/>
          <w:sz w:val="28"/>
          <w:szCs w:val="28"/>
        </w:rPr>
        <w:t>市</w:t>
      </w:r>
    </w:p>
    <w:tbl>
      <w:tblPr>
        <w:tblW w:w="1502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8"/>
        <w:gridCol w:w="698"/>
        <w:gridCol w:w="1380"/>
        <w:gridCol w:w="1789"/>
        <w:gridCol w:w="1516"/>
        <w:gridCol w:w="2015"/>
        <w:gridCol w:w="1275"/>
        <w:gridCol w:w="1701"/>
        <w:gridCol w:w="1985"/>
        <w:gridCol w:w="1559"/>
      </w:tblGrid>
      <w:tr w:rsidR="006A74B5" w:rsidRPr="00675E7B">
        <w:trPr>
          <w:trHeight w:val="567"/>
        </w:trPr>
        <w:tc>
          <w:tcPr>
            <w:tcW w:w="1108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D1DEB">
              <w:rPr>
                <w:rFonts w:cs="宋体" w:hint="eastAsia"/>
                <w:b/>
                <w:bCs/>
                <w:sz w:val="24"/>
                <w:szCs w:val="24"/>
              </w:rPr>
              <w:t>类型</w:t>
            </w:r>
          </w:p>
        </w:tc>
        <w:tc>
          <w:tcPr>
            <w:tcW w:w="698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D1DEB">
              <w:rPr>
                <w:rFonts w:cs="宋体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380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b/>
                <w:bCs/>
                <w:sz w:val="24"/>
                <w:szCs w:val="24"/>
              </w:rPr>
            </w:pPr>
            <w:r w:rsidRPr="002D1DEB">
              <w:rPr>
                <w:rFonts w:cs="宋体" w:hint="eastAsia"/>
                <w:b/>
                <w:bCs/>
                <w:sz w:val="24"/>
                <w:szCs w:val="24"/>
              </w:rPr>
              <w:t>平台名称</w:t>
            </w:r>
          </w:p>
        </w:tc>
        <w:tc>
          <w:tcPr>
            <w:tcW w:w="1789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b/>
                <w:bCs/>
                <w:sz w:val="24"/>
                <w:szCs w:val="24"/>
              </w:rPr>
            </w:pPr>
            <w:r w:rsidRPr="002D1DEB">
              <w:rPr>
                <w:rFonts w:cs="宋体" w:hint="eastAsia"/>
                <w:b/>
                <w:bCs/>
                <w:sz w:val="24"/>
                <w:szCs w:val="24"/>
              </w:rPr>
              <w:t>建设管理单位</w:t>
            </w:r>
          </w:p>
        </w:tc>
        <w:tc>
          <w:tcPr>
            <w:tcW w:w="1516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b/>
                <w:bCs/>
                <w:sz w:val="24"/>
                <w:szCs w:val="24"/>
              </w:rPr>
            </w:pPr>
            <w:r w:rsidRPr="002D1DEB">
              <w:rPr>
                <w:rFonts w:cs="宋体" w:hint="eastAsia"/>
                <w:b/>
                <w:bCs/>
                <w:sz w:val="24"/>
                <w:szCs w:val="24"/>
              </w:rPr>
              <w:t>建设情况</w:t>
            </w:r>
          </w:p>
        </w:tc>
        <w:tc>
          <w:tcPr>
            <w:tcW w:w="2015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D1DEB">
              <w:rPr>
                <w:rFonts w:cs="宋体" w:hint="eastAsia"/>
                <w:b/>
                <w:bCs/>
                <w:sz w:val="24"/>
                <w:szCs w:val="24"/>
              </w:rPr>
              <w:t>建设投资（万元）</w:t>
            </w:r>
          </w:p>
        </w:tc>
        <w:tc>
          <w:tcPr>
            <w:tcW w:w="1275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D1DEB">
              <w:rPr>
                <w:rFonts w:cs="宋体" w:hint="eastAsia"/>
                <w:b/>
                <w:bCs/>
                <w:sz w:val="24"/>
                <w:szCs w:val="24"/>
              </w:rPr>
              <w:t>主要功能</w:t>
            </w:r>
          </w:p>
        </w:tc>
        <w:tc>
          <w:tcPr>
            <w:tcW w:w="1701" w:type="dxa"/>
            <w:vAlign w:val="center"/>
          </w:tcPr>
          <w:p w:rsidR="006A74B5" w:rsidRPr="002D1DEB" w:rsidRDefault="006A74B5" w:rsidP="002D1DEB">
            <w:pPr>
              <w:spacing w:line="280" w:lineRule="exact"/>
              <w:jc w:val="center"/>
              <w:rPr>
                <w:b/>
                <w:bCs/>
                <w:sz w:val="24"/>
                <w:szCs w:val="24"/>
              </w:rPr>
            </w:pPr>
            <w:r w:rsidRPr="002D1DEB">
              <w:rPr>
                <w:rFonts w:cs="宋体" w:hint="eastAsia"/>
                <w:b/>
                <w:bCs/>
                <w:sz w:val="24"/>
                <w:szCs w:val="24"/>
              </w:rPr>
              <w:t>使用维护机构</w:t>
            </w:r>
          </w:p>
        </w:tc>
        <w:tc>
          <w:tcPr>
            <w:tcW w:w="1985" w:type="dxa"/>
            <w:vAlign w:val="center"/>
          </w:tcPr>
          <w:p w:rsidR="006A74B5" w:rsidRPr="002D1DEB" w:rsidRDefault="006A74B5" w:rsidP="002D1DEB">
            <w:pPr>
              <w:spacing w:line="280" w:lineRule="exact"/>
              <w:jc w:val="center"/>
              <w:rPr>
                <w:b/>
                <w:bCs/>
                <w:sz w:val="24"/>
                <w:szCs w:val="24"/>
              </w:rPr>
            </w:pPr>
            <w:r w:rsidRPr="002D1DEB">
              <w:rPr>
                <w:rFonts w:cs="宋体" w:hint="eastAsia"/>
                <w:b/>
                <w:bCs/>
                <w:sz w:val="24"/>
                <w:szCs w:val="24"/>
              </w:rPr>
              <w:t>运维经费（万元）</w:t>
            </w:r>
          </w:p>
        </w:tc>
        <w:tc>
          <w:tcPr>
            <w:tcW w:w="1559" w:type="dxa"/>
            <w:vAlign w:val="center"/>
          </w:tcPr>
          <w:p w:rsidR="006A74B5" w:rsidRPr="002D1DEB" w:rsidRDefault="006A74B5" w:rsidP="002D1DEB">
            <w:pPr>
              <w:spacing w:line="280" w:lineRule="exact"/>
              <w:jc w:val="center"/>
              <w:rPr>
                <w:b/>
                <w:bCs/>
                <w:sz w:val="24"/>
                <w:szCs w:val="24"/>
              </w:rPr>
            </w:pPr>
            <w:r w:rsidRPr="002D1DEB">
              <w:rPr>
                <w:rFonts w:cs="宋体" w:hint="eastAsia"/>
                <w:b/>
                <w:bCs/>
                <w:sz w:val="24"/>
                <w:szCs w:val="24"/>
              </w:rPr>
              <w:t>运维人员数</w:t>
            </w:r>
          </w:p>
        </w:tc>
      </w:tr>
      <w:tr w:rsidR="006A74B5" w:rsidRPr="00502094">
        <w:trPr>
          <w:trHeight w:val="567"/>
        </w:trPr>
        <w:tc>
          <w:tcPr>
            <w:tcW w:w="1108" w:type="dxa"/>
            <w:vMerge w:val="restart"/>
            <w:vAlign w:val="center"/>
          </w:tcPr>
          <w:p w:rsidR="006A74B5" w:rsidRPr="002D1DEB" w:rsidRDefault="006A74B5" w:rsidP="002D1DEB">
            <w:pPr>
              <w:spacing w:line="240" w:lineRule="auto"/>
              <w:jc w:val="center"/>
            </w:pPr>
            <w:r w:rsidRPr="002D1DEB">
              <w:rPr>
                <w:rFonts w:cs="宋体" w:hint="eastAsia"/>
              </w:rPr>
              <w:t>地市级</w:t>
            </w:r>
          </w:p>
          <w:p w:rsidR="006A74B5" w:rsidRPr="002D1DEB" w:rsidRDefault="006A74B5" w:rsidP="002D1DEB">
            <w:pPr>
              <w:spacing w:line="240" w:lineRule="auto"/>
              <w:jc w:val="center"/>
            </w:pPr>
            <w:r w:rsidRPr="002D1DEB">
              <w:rPr>
                <w:rFonts w:cs="宋体" w:hint="eastAsia"/>
              </w:rPr>
              <w:t>平台</w:t>
            </w:r>
          </w:p>
          <w:p w:rsidR="006A74B5" w:rsidRPr="002D1DEB" w:rsidRDefault="006A74B5" w:rsidP="002D1DEB">
            <w:pPr>
              <w:spacing w:line="240" w:lineRule="auto"/>
              <w:jc w:val="center"/>
            </w:pPr>
          </w:p>
        </w:tc>
        <w:tc>
          <w:tcPr>
            <w:tcW w:w="698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16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sz w:val="24"/>
                <w:szCs w:val="24"/>
              </w:rPr>
            </w:pPr>
          </w:p>
        </w:tc>
        <w:tc>
          <w:tcPr>
            <w:tcW w:w="2015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6A74B5" w:rsidRPr="00502094">
        <w:trPr>
          <w:trHeight w:val="567"/>
        </w:trPr>
        <w:tc>
          <w:tcPr>
            <w:tcW w:w="1108" w:type="dxa"/>
            <w:vMerge/>
            <w:vAlign w:val="center"/>
          </w:tcPr>
          <w:p w:rsidR="006A74B5" w:rsidRPr="002D1DEB" w:rsidRDefault="006A74B5" w:rsidP="002D1DEB">
            <w:pPr>
              <w:spacing w:line="240" w:lineRule="auto"/>
              <w:jc w:val="center"/>
            </w:pPr>
          </w:p>
        </w:tc>
        <w:tc>
          <w:tcPr>
            <w:tcW w:w="698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16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sz w:val="24"/>
                <w:szCs w:val="24"/>
              </w:rPr>
            </w:pPr>
          </w:p>
        </w:tc>
        <w:tc>
          <w:tcPr>
            <w:tcW w:w="2015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6A74B5" w:rsidRPr="00502094">
        <w:trPr>
          <w:trHeight w:val="567"/>
        </w:trPr>
        <w:tc>
          <w:tcPr>
            <w:tcW w:w="1108" w:type="dxa"/>
            <w:vMerge w:val="restart"/>
            <w:vAlign w:val="center"/>
          </w:tcPr>
          <w:p w:rsidR="006A74B5" w:rsidRPr="002D1DEB" w:rsidRDefault="006A74B5" w:rsidP="002D1DEB">
            <w:pPr>
              <w:spacing w:line="240" w:lineRule="auto"/>
              <w:jc w:val="center"/>
            </w:pPr>
            <w:r w:rsidRPr="002D1DEB">
              <w:rPr>
                <w:rFonts w:cs="宋体" w:hint="eastAsia"/>
              </w:rPr>
              <w:t>县区级</w:t>
            </w:r>
          </w:p>
          <w:p w:rsidR="006A74B5" w:rsidRPr="002D1DEB" w:rsidRDefault="006A74B5" w:rsidP="002D1DEB">
            <w:pPr>
              <w:spacing w:line="240" w:lineRule="auto"/>
              <w:jc w:val="center"/>
            </w:pPr>
            <w:r w:rsidRPr="002D1DEB">
              <w:rPr>
                <w:rFonts w:cs="宋体" w:hint="eastAsia"/>
              </w:rPr>
              <w:t>平台</w:t>
            </w:r>
          </w:p>
        </w:tc>
        <w:tc>
          <w:tcPr>
            <w:tcW w:w="698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16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sz w:val="24"/>
                <w:szCs w:val="24"/>
              </w:rPr>
            </w:pPr>
          </w:p>
        </w:tc>
        <w:tc>
          <w:tcPr>
            <w:tcW w:w="2015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6A74B5" w:rsidRPr="00502094">
        <w:trPr>
          <w:trHeight w:val="567"/>
        </w:trPr>
        <w:tc>
          <w:tcPr>
            <w:tcW w:w="1108" w:type="dxa"/>
            <w:vMerge/>
            <w:vAlign w:val="center"/>
          </w:tcPr>
          <w:p w:rsidR="006A74B5" w:rsidRPr="002D1DEB" w:rsidRDefault="006A74B5" w:rsidP="002D1DEB">
            <w:pPr>
              <w:spacing w:line="240" w:lineRule="auto"/>
              <w:jc w:val="center"/>
            </w:pPr>
          </w:p>
        </w:tc>
        <w:tc>
          <w:tcPr>
            <w:tcW w:w="698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16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sz w:val="24"/>
                <w:szCs w:val="24"/>
              </w:rPr>
            </w:pPr>
          </w:p>
        </w:tc>
        <w:tc>
          <w:tcPr>
            <w:tcW w:w="2015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6A74B5" w:rsidRPr="00502094">
        <w:trPr>
          <w:trHeight w:val="567"/>
        </w:trPr>
        <w:tc>
          <w:tcPr>
            <w:tcW w:w="1108" w:type="dxa"/>
            <w:vMerge w:val="restart"/>
            <w:vAlign w:val="center"/>
          </w:tcPr>
          <w:p w:rsidR="006A74B5" w:rsidRPr="002D1DEB" w:rsidRDefault="006A74B5" w:rsidP="002D1DEB">
            <w:pPr>
              <w:spacing w:line="240" w:lineRule="auto"/>
              <w:jc w:val="center"/>
            </w:pPr>
            <w:r w:rsidRPr="002D1DEB">
              <w:rPr>
                <w:rFonts w:cs="宋体" w:hint="eastAsia"/>
              </w:rPr>
              <w:t>景区大型旅游企业</w:t>
            </w:r>
            <w:bookmarkStart w:id="0" w:name="_GoBack"/>
            <w:bookmarkEnd w:id="0"/>
            <w:r w:rsidRPr="002D1DEB">
              <w:rPr>
                <w:rFonts w:cs="宋体" w:hint="eastAsia"/>
              </w:rPr>
              <w:t>平台</w:t>
            </w:r>
          </w:p>
        </w:tc>
        <w:tc>
          <w:tcPr>
            <w:tcW w:w="698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16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sz w:val="24"/>
                <w:szCs w:val="24"/>
              </w:rPr>
            </w:pPr>
          </w:p>
        </w:tc>
        <w:tc>
          <w:tcPr>
            <w:tcW w:w="2015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6A74B5" w:rsidRPr="00502094">
        <w:trPr>
          <w:trHeight w:val="567"/>
        </w:trPr>
        <w:tc>
          <w:tcPr>
            <w:tcW w:w="1108" w:type="dxa"/>
            <w:vMerge/>
          </w:tcPr>
          <w:p w:rsidR="006A74B5" w:rsidRPr="002D1DEB" w:rsidRDefault="006A74B5" w:rsidP="002D1DEB">
            <w:pPr>
              <w:spacing w:line="240" w:lineRule="auto"/>
              <w:jc w:val="both"/>
            </w:pPr>
          </w:p>
        </w:tc>
        <w:tc>
          <w:tcPr>
            <w:tcW w:w="698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16" w:type="dxa"/>
            <w:vAlign w:val="center"/>
          </w:tcPr>
          <w:p w:rsidR="006A74B5" w:rsidRPr="002D1DEB" w:rsidRDefault="006A74B5" w:rsidP="006A74B5">
            <w:pPr>
              <w:spacing w:line="240" w:lineRule="auto"/>
              <w:ind w:firstLineChars="50" w:firstLine="31680"/>
              <w:jc w:val="center"/>
              <w:rPr>
                <w:sz w:val="24"/>
                <w:szCs w:val="24"/>
              </w:rPr>
            </w:pPr>
          </w:p>
        </w:tc>
        <w:tc>
          <w:tcPr>
            <w:tcW w:w="2015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A74B5" w:rsidRPr="002D1DEB" w:rsidRDefault="006A74B5" w:rsidP="002D1DEB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6A74B5" w:rsidRDefault="006A74B5" w:rsidP="00C72C3E">
      <w:r>
        <w:rPr>
          <w:rFonts w:cs="宋体" w:hint="eastAsia"/>
        </w:rPr>
        <w:t>汇总填报人：</w:t>
      </w:r>
      <w:r>
        <w:t xml:space="preserve">                    </w:t>
      </w:r>
      <w:r>
        <w:rPr>
          <w:rFonts w:cs="宋体" w:hint="eastAsia"/>
        </w:rPr>
        <w:t>电话：</w:t>
      </w:r>
      <w:r>
        <w:t xml:space="preserve">                         </w:t>
      </w:r>
      <w:r>
        <w:rPr>
          <w:rFonts w:cs="宋体" w:hint="eastAsia"/>
        </w:rPr>
        <w:t>邮箱：</w:t>
      </w:r>
      <w:r>
        <w:t xml:space="preserve">                            </w:t>
      </w:r>
      <w:r>
        <w:rPr>
          <w:rFonts w:cs="宋体" w:hint="eastAsia"/>
        </w:rPr>
        <w:t>审核人：</w:t>
      </w:r>
    </w:p>
    <w:p w:rsidR="006A74B5" w:rsidRDefault="006A74B5" w:rsidP="00EF5B8B">
      <w:pPr>
        <w:jc w:val="both"/>
      </w:pPr>
    </w:p>
    <w:p w:rsidR="006A74B5" w:rsidRPr="00675E7B" w:rsidRDefault="006A74B5" w:rsidP="00630825">
      <w:pPr>
        <w:ind w:firstLineChars="200" w:firstLine="31680"/>
        <w:jc w:val="both"/>
        <w:rPr>
          <w:sz w:val="28"/>
          <w:szCs w:val="28"/>
        </w:rPr>
      </w:pPr>
      <w:r w:rsidRPr="00FD7458">
        <w:rPr>
          <w:rFonts w:cs="宋体" w:hint="eastAsia"/>
        </w:rPr>
        <w:t>备注：</w:t>
      </w:r>
      <w:r>
        <w:rPr>
          <w:rFonts w:cs="宋体" w:hint="eastAsia"/>
        </w:rPr>
        <w:t>序号连续编号，每一个平台的情况填一行，平台相关内容没填的栏则填写“未填报”，没有建设平台则填写“未建设”，建设情况一栏请据实填写“已开通”及开通时间、“正在建设”及开建时间或“计划建设”及计划建设时间，时间具体到月；此表可复制。</w:t>
      </w:r>
    </w:p>
    <w:sectPr w:rsidR="006A74B5" w:rsidRPr="00675E7B" w:rsidSect="00675E7B">
      <w:footerReference w:type="default" r:id="rId6"/>
      <w:pgSz w:w="16838" w:h="11906" w:orient="landscape"/>
      <w:pgMar w:top="1230" w:right="1440" w:bottom="1134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4B5" w:rsidRDefault="006A74B5" w:rsidP="002D2368">
      <w:pPr>
        <w:spacing w:line="240" w:lineRule="auto"/>
      </w:pPr>
      <w:r>
        <w:separator/>
      </w:r>
    </w:p>
  </w:endnote>
  <w:endnote w:type="continuationSeparator" w:id="0">
    <w:p w:rsidR="006A74B5" w:rsidRDefault="006A74B5" w:rsidP="002D236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4B5" w:rsidRDefault="006A74B5">
    <w:pPr>
      <w:pStyle w:val="Footer"/>
      <w:jc w:val="right"/>
    </w:pPr>
    <w:fldSimple w:instr="PAGE   \* MERGEFORMAT">
      <w:r w:rsidRPr="007B215F">
        <w:rPr>
          <w:noProof/>
          <w:lang w:val="zh-CN"/>
        </w:rPr>
        <w:t>1</w:t>
      </w:r>
    </w:fldSimple>
  </w:p>
  <w:p w:rsidR="006A74B5" w:rsidRDefault="006A74B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4B5" w:rsidRDefault="006A74B5" w:rsidP="002D2368">
      <w:pPr>
        <w:spacing w:line="240" w:lineRule="auto"/>
      </w:pPr>
      <w:r>
        <w:separator/>
      </w:r>
    </w:p>
  </w:footnote>
  <w:footnote w:type="continuationSeparator" w:id="0">
    <w:p w:rsidR="006A74B5" w:rsidRDefault="006A74B5" w:rsidP="002D236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B4F"/>
    <w:rsid w:val="0000076E"/>
    <w:rsid w:val="000037E8"/>
    <w:rsid w:val="00003A92"/>
    <w:rsid w:val="000205A1"/>
    <w:rsid w:val="00042CA2"/>
    <w:rsid w:val="000526C3"/>
    <w:rsid w:val="000575D3"/>
    <w:rsid w:val="0006201D"/>
    <w:rsid w:val="00075F2F"/>
    <w:rsid w:val="000775F1"/>
    <w:rsid w:val="000A226F"/>
    <w:rsid w:val="000A71B9"/>
    <w:rsid w:val="000B1355"/>
    <w:rsid w:val="000B1404"/>
    <w:rsid w:val="000C57A9"/>
    <w:rsid w:val="000C6128"/>
    <w:rsid w:val="000C6807"/>
    <w:rsid w:val="000F40B6"/>
    <w:rsid w:val="00114361"/>
    <w:rsid w:val="00114599"/>
    <w:rsid w:val="001170E9"/>
    <w:rsid w:val="001202F3"/>
    <w:rsid w:val="00125B10"/>
    <w:rsid w:val="00125F5C"/>
    <w:rsid w:val="00135824"/>
    <w:rsid w:val="001414AF"/>
    <w:rsid w:val="00144F21"/>
    <w:rsid w:val="00164E8E"/>
    <w:rsid w:val="001777D6"/>
    <w:rsid w:val="001801DC"/>
    <w:rsid w:val="00193B74"/>
    <w:rsid w:val="001948E1"/>
    <w:rsid w:val="00196F7D"/>
    <w:rsid w:val="001A5528"/>
    <w:rsid w:val="001C36DF"/>
    <w:rsid w:val="001D60A6"/>
    <w:rsid w:val="001D6818"/>
    <w:rsid w:val="001F2325"/>
    <w:rsid w:val="001F2E80"/>
    <w:rsid w:val="001F31DA"/>
    <w:rsid w:val="001F652D"/>
    <w:rsid w:val="00201C15"/>
    <w:rsid w:val="0021139E"/>
    <w:rsid w:val="00216C60"/>
    <w:rsid w:val="002178FA"/>
    <w:rsid w:val="00233A2B"/>
    <w:rsid w:val="00255A65"/>
    <w:rsid w:val="00266EFA"/>
    <w:rsid w:val="00273A0B"/>
    <w:rsid w:val="00274C8E"/>
    <w:rsid w:val="00281DC9"/>
    <w:rsid w:val="00291B1B"/>
    <w:rsid w:val="00295FAF"/>
    <w:rsid w:val="002965A6"/>
    <w:rsid w:val="0029683B"/>
    <w:rsid w:val="002A603A"/>
    <w:rsid w:val="002B4CE9"/>
    <w:rsid w:val="002B641F"/>
    <w:rsid w:val="002D1DEB"/>
    <w:rsid w:val="002D2368"/>
    <w:rsid w:val="002E4C17"/>
    <w:rsid w:val="002E6A1B"/>
    <w:rsid w:val="002E7167"/>
    <w:rsid w:val="002F2425"/>
    <w:rsid w:val="002F6AF4"/>
    <w:rsid w:val="002F6D5D"/>
    <w:rsid w:val="00306097"/>
    <w:rsid w:val="00306AEF"/>
    <w:rsid w:val="00310438"/>
    <w:rsid w:val="00312C2E"/>
    <w:rsid w:val="00335A5D"/>
    <w:rsid w:val="00343ADA"/>
    <w:rsid w:val="00346E53"/>
    <w:rsid w:val="00373BE7"/>
    <w:rsid w:val="003758FB"/>
    <w:rsid w:val="0037745A"/>
    <w:rsid w:val="003924BE"/>
    <w:rsid w:val="003A65DC"/>
    <w:rsid w:val="003B2D10"/>
    <w:rsid w:val="003D0721"/>
    <w:rsid w:val="003E4563"/>
    <w:rsid w:val="003E6B34"/>
    <w:rsid w:val="003E79EE"/>
    <w:rsid w:val="003F269B"/>
    <w:rsid w:val="00406E72"/>
    <w:rsid w:val="00412F1F"/>
    <w:rsid w:val="004140DD"/>
    <w:rsid w:val="00414278"/>
    <w:rsid w:val="004212D2"/>
    <w:rsid w:val="004349FB"/>
    <w:rsid w:val="00436B15"/>
    <w:rsid w:val="004375E5"/>
    <w:rsid w:val="00466CB1"/>
    <w:rsid w:val="00466F72"/>
    <w:rsid w:val="00470A08"/>
    <w:rsid w:val="00477032"/>
    <w:rsid w:val="00484CBA"/>
    <w:rsid w:val="00490EF4"/>
    <w:rsid w:val="004923C6"/>
    <w:rsid w:val="004966F1"/>
    <w:rsid w:val="004A3586"/>
    <w:rsid w:val="004B02AD"/>
    <w:rsid w:val="004B2C56"/>
    <w:rsid w:val="004B4A84"/>
    <w:rsid w:val="004B7E11"/>
    <w:rsid w:val="004C2E42"/>
    <w:rsid w:val="004C44E1"/>
    <w:rsid w:val="004C6DA1"/>
    <w:rsid w:val="004D235A"/>
    <w:rsid w:val="004D4B36"/>
    <w:rsid w:val="004E0576"/>
    <w:rsid w:val="004E44CF"/>
    <w:rsid w:val="004E63D8"/>
    <w:rsid w:val="004F317B"/>
    <w:rsid w:val="00502094"/>
    <w:rsid w:val="00503707"/>
    <w:rsid w:val="005347D4"/>
    <w:rsid w:val="00535BCD"/>
    <w:rsid w:val="00552FE5"/>
    <w:rsid w:val="005666A4"/>
    <w:rsid w:val="00572BDD"/>
    <w:rsid w:val="0057443D"/>
    <w:rsid w:val="00577B11"/>
    <w:rsid w:val="00582939"/>
    <w:rsid w:val="005835A9"/>
    <w:rsid w:val="005972F8"/>
    <w:rsid w:val="005B4D1B"/>
    <w:rsid w:val="005D5327"/>
    <w:rsid w:val="005E2807"/>
    <w:rsid w:val="005E4405"/>
    <w:rsid w:val="005E6C81"/>
    <w:rsid w:val="005F5729"/>
    <w:rsid w:val="00601755"/>
    <w:rsid w:val="00604456"/>
    <w:rsid w:val="00616EF2"/>
    <w:rsid w:val="0062189A"/>
    <w:rsid w:val="0062244E"/>
    <w:rsid w:val="00630825"/>
    <w:rsid w:val="00637731"/>
    <w:rsid w:val="00645D5E"/>
    <w:rsid w:val="006520FD"/>
    <w:rsid w:val="00656848"/>
    <w:rsid w:val="006618B3"/>
    <w:rsid w:val="00666C11"/>
    <w:rsid w:val="00675E7B"/>
    <w:rsid w:val="006860A7"/>
    <w:rsid w:val="00687290"/>
    <w:rsid w:val="00694952"/>
    <w:rsid w:val="00694A32"/>
    <w:rsid w:val="006A5755"/>
    <w:rsid w:val="006A74B5"/>
    <w:rsid w:val="006B4EEF"/>
    <w:rsid w:val="006B53CA"/>
    <w:rsid w:val="006B641C"/>
    <w:rsid w:val="006C4B7F"/>
    <w:rsid w:val="006C533F"/>
    <w:rsid w:val="006C6A33"/>
    <w:rsid w:val="006C6F79"/>
    <w:rsid w:val="006E38D1"/>
    <w:rsid w:val="006E62FA"/>
    <w:rsid w:val="006F1702"/>
    <w:rsid w:val="006F6E9F"/>
    <w:rsid w:val="0070181B"/>
    <w:rsid w:val="00702CB0"/>
    <w:rsid w:val="00710115"/>
    <w:rsid w:val="007104A4"/>
    <w:rsid w:val="00714655"/>
    <w:rsid w:val="00721B62"/>
    <w:rsid w:val="007231E6"/>
    <w:rsid w:val="00727B39"/>
    <w:rsid w:val="00732FEE"/>
    <w:rsid w:val="00735A41"/>
    <w:rsid w:val="00742C2C"/>
    <w:rsid w:val="0074622F"/>
    <w:rsid w:val="0076558A"/>
    <w:rsid w:val="00774915"/>
    <w:rsid w:val="00776379"/>
    <w:rsid w:val="0078167F"/>
    <w:rsid w:val="007A123C"/>
    <w:rsid w:val="007B215F"/>
    <w:rsid w:val="007B3DFD"/>
    <w:rsid w:val="007C16C5"/>
    <w:rsid w:val="007C471B"/>
    <w:rsid w:val="007C4F13"/>
    <w:rsid w:val="007C51D0"/>
    <w:rsid w:val="007C7126"/>
    <w:rsid w:val="007D0FD2"/>
    <w:rsid w:val="007D1EFE"/>
    <w:rsid w:val="007E1B2E"/>
    <w:rsid w:val="007F20D9"/>
    <w:rsid w:val="007F68FD"/>
    <w:rsid w:val="00800DB7"/>
    <w:rsid w:val="008018F3"/>
    <w:rsid w:val="0082191F"/>
    <w:rsid w:val="00833A8B"/>
    <w:rsid w:val="00834077"/>
    <w:rsid w:val="00837B93"/>
    <w:rsid w:val="00852369"/>
    <w:rsid w:val="008542A0"/>
    <w:rsid w:val="0086713B"/>
    <w:rsid w:val="008701D2"/>
    <w:rsid w:val="00872424"/>
    <w:rsid w:val="008753D7"/>
    <w:rsid w:val="00882509"/>
    <w:rsid w:val="00885F36"/>
    <w:rsid w:val="0089458A"/>
    <w:rsid w:val="008955FC"/>
    <w:rsid w:val="008B1934"/>
    <w:rsid w:val="008B62E9"/>
    <w:rsid w:val="008C31AF"/>
    <w:rsid w:val="008C3C04"/>
    <w:rsid w:val="008D2179"/>
    <w:rsid w:val="008D791B"/>
    <w:rsid w:val="008E1C6F"/>
    <w:rsid w:val="008E339C"/>
    <w:rsid w:val="008E6D52"/>
    <w:rsid w:val="008F086E"/>
    <w:rsid w:val="008F5269"/>
    <w:rsid w:val="008F67DE"/>
    <w:rsid w:val="0090098E"/>
    <w:rsid w:val="00903B8C"/>
    <w:rsid w:val="009149CD"/>
    <w:rsid w:val="00930646"/>
    <w:rsid w:val="0094127B"/>
    <w:rsid w:val="00950C3F"/>
    <w:rsid w:val="009524E7"/>
    <w:rsid w:val="0096028A"/>
    <w:rsid w:val="00964643"/>
    <w:rsid w:val="009653BD"/>
    <w:rsid w:val="009768BE"/>
    <w:rsid w:val="0099518D"/>
    <w:rsid w:val="009B08A3"/>
    <w:rsid w:val="009C5253"/>
    <w:rsid w:val="009C65FC"/>
    <w:rsid w:val="009E5541"/>
    <w:rsid w:val="009F0046"/>
    <w:rsid w:val="009F4D46"/>
    <w:rsid w:val="00A157B3"/>
    <w:rsid w:val="00A15FA3"/>
    <w:rsid w:val="00A33FED"/>
    <w:rsid w:val="00A353F4"/>
    <w:rsid w:val="00A407BD"/>
    <w:rsid w:val="00A41B0E"/>
    <w:rsid w:val="00A51265"/>
    <w:rsid w:val="00A5478C"/>
    <w:rsid w:val="00A65710"/>
    <w:rsid w:val="00A65B1C"/>
    <w:rsid w:val="00A83921"/>
    <w:rsid w:val="00A855D3"/>
    <w:rsid w:val="00A90D17"/>
    <w:rsid w:val="00A93907"/>
    <w:rsid w:val="00AA3133"/>
    <w:rsid w:val="00AA4034"/>
    <w:rsid w:val="00AA5299"/>
    <w:rsid w:val="00AA7736"/>
    <w:rsid w:val="00AB2F7F"/>
    <w:rsid w:val="00AB7626"/>
    <w:rsid w:val="00AC6A12"/>
    <w:rsid w:val="00B005E7"/>
    <w:rsid w:val="00B04E86"/>
    <w:rsid w:val="00B13D44"/>
    <w:rsid w:val="00B150F9"/>
    <w:rsid w:val="00B23366"/>
    <w:rsid w:val="00B27849"/>
    <w:rsid w:val="00B32555"/>
    <w:rsid w:val="00B34AB2"/>
    <w:rsid w:val="00B41EA9"/>
    <w:rsid w:val="00B463C0"/>
    <w:rsid w:val="00B65AFC"/>
    <w:rsid w:val="00B6792E"/>
    <w:rsid w:val="00B739AF"/>
    <w:rsid w:val="00B73D83"/>
    <w:rsid w:val="00B82016"/>
    <w:rsid w:val="00B92B08"/>
    <w:rsid w:val="00BB08F0"/>
    <w:rsid w:val="00BB2A85"/>
    <w:rsid w:val="00BB68BB"/>
    <w:rsid w:val="00BC1796"/>
    <w:rsid w:val="00BC6891"/>
    <w:rsid w:val="00BD3F73"/>
    <w:rsid w:val="00BD7205"/>
    <w:rsid w:val="00BE60F0"/>
    <w:rsid w:val="00BE71E9"/>
    <w:rsid w:val="00C03970"/>
    <w:rsid w:val="00C07F93"/>
    <w:rsid w:val="00C1313A"/>
    <w:rsid w:val="00C16B3A"/>
    <w:rsid w:val="00C342B7"/>
    <w:rsid w:val="00C35516"/>
    <w:rsid w:val="00C35534"/>
    <w:rsid w:val="00C36C3C"/>
    <w:rsid w:val="00C50B6A"/>
    <w:rsid w:val="00C52EA5"/>
    <w:rsid w:val="00C5705E"/>
    <w:rsid w:val="00C66D6D"/>
    <w:rsid w:val="00C72C3E"/>
    <w:rsid w:val="00C77B4F"/>
    <w:rsid w:val="00C81520"/>
    <w:rsid w:val="00C84C74"/>
    <w:rsid w:val="00C87E83"/>
    <w:rsid w:val="00C935A3"/>
    <w:rsid w:val="00C9566E"/>
    <w:rsid w:val="00CA7268"/>
    <w:rsid w:val="00CB47FD"/>
    <w:rsid w:val="00CB7B33"/>
    <w:rsid w:val="00CD090C"/>
    <w:rsid w:val="00CD26E7"/>
    <w:rsid w:val="00CD6FE7"/>
    <w:rsid w:val="00CE01A6"/>
    <w:rsid w:val="00CE2462"/>
    <w:rsid w:val="00CF761C"/>
    <w:rsid w:val="00D06B6F"/>
    <w:rsid w:val="00D1033E"/>
    <w:rsid w:val="00D23484"/>
    <w:rsid w:val="00D27DE4"/>
    <w:rsid w:val="00D27F40"/>
    <w:rsid w:val="00D34C35"/>
    <w:rsid w:val="00D43406"/>
    <w:rsid w:val="00D43992"/>
    <w:rsid w:val="00D43EC8"/>
    <w:rsid w:val="00D50211"/>
    <w:rsid w:val="00D50400"/>
    <w:rsid w:val="00D61951"/>
    <w:rsid w:val="00D62AF4"/>
    <w:rsid w:val="00D75DFF"/>
    <w:rsid w:val="00D83302"/>
    <w:rsid w:val="00D9254A"/>
    <w:rsid w:val="00DB0EEB"/>
    <w:rsid w:val="00DC1FA3"/>
    <w:rsid w:val="00DC7EF9"/>
    <w:rsid w:val="00DD2B32"/>
    <w:rsid w:val="00DE1CA5"/>
    <w:rsid w:val="00DF1303"/>
    <w:rsid w:val="00DF1F1C"/>
    <w:rsid w:val="00E03184"/>
    <w:rsid w:val="00E05CFE"/>
    <w:rsid w:val="00E42099"/>
    <w:rsid w:val="00E518A2"/>
    <w:rsid w:val="00E857FB"/>
    <w:rsid w:val="00E9678D"/>
    <w:rsid w:val="00EC0746"/>
    <w:rsid w:val="00EC1C71"/>
    <w:rsid w:val="00EE378B"/>
    <w:rsid w:val="00EF3DF4"/>
    <w:rsid w:val="00EF5B8B"/>
    <w:rsid w:val="00F03AF9"/>
    <w:rsid w:val="00F0462E"/>
    <w:rsid w:val="00F07F80"/>
    <w:rsid w:val="00F158B5"/>
    <w:rsid w:val="00F15920"/>
    <w:rsid w:val="00F2025D"/>
    <w:rsid w:val="00F27B8F"/>
    <w:rsid w:val="00F308AA"/>
    <w:rsid w:val="00F37ABB"/>
    <w:rsid w:val="00F4320F"/>
    <w:rsid w:val="00F55727"/>
    <w:rsid w:val="00F5644A"/>
    <w:rsid w:val="00F638DA"/>
    <w:rsid w:val="00F672D3"/>
    <w:rsid w:val="00F71B87"/>
    <w:rsid w:val="00F77F48"/>
    <w:rsid w:val="00F90BAD"/>
    <w:rsid w:val="00FA0BC9"/>
    <w:rsid w:val="00FA5A87"/>
    <w:rsid w:val="00FA71D4"/>
    <w:rsid w:val="00FB6170"/>
    <w:rsid w:val="00FD3960"/>
    <w:rsid w:val="00FD7458"/>
    <w:rsid w:val="00FE2BC3"/>
    <w:rsid w:val="00FF0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920"/>
    <w:pPr>
      <w:spacing w:line="360" w:lineRule="auto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c">
    <w:name w:val="qc"/>
    <w:basedOn w:val="Normal"/>
    <w:link w:val="qcChar"/>
    <w:autoRedefine/>
    <w:uiPriority w:val="99"/>
    <w:rsid w:val="00F15920"/>
    <w:pPr>
      <w:ind w:firstLineChars="200" w:firstLine="480"/>
    </w:pPr>
    <w:rPr>
      <w:rFonts w:ascii="仿宋_GB2312" w:eastAsia="仿宋_GB2312" w:cs="仿宋_GB2312"/>
      <w:sz w:val="24"/>
      <w:szCs w:val="24"/>
    </w:rPr>
  </w:style>
  <w:style w:type="character" w:customStyle="1" w:styleId="qcChar">
    <w:name w:val="qc Char"/>
    <w:link w:val="qc"/>
    <w:uiPriority w:val="99"/>
    <w:locked/>
    <w:rsid w:val="00F15920"/>
    <w:rPr>
      <w:rFonts w:ascii="仿宋_GB2312" w:eastAsia="仿宋_GB2312" w:cs="仿宋_GB2312"/>
      <w:kern w:val="2"/>
      <w:sz w:val="24"/>
      <w:szCs w:val="24"/>
    </w:rPr>
  </w:style>
  <w:style w:type="paragraph" w:styleId="ListParagraph">
    <w:name w:val="List Paragraph"/>
    <w:basedOn w:val="Normal"/>
    <w:uiPriority w:val="99"/>
    <w:qFormat/>
    <w:rsid w:val="00F15920"/>
    <w:pPr>
      <w:ind w:firstLineChars="200" w:firstLine="420"/>
    </w:pPr>
  </w:style>
  <w:style w:type="table" w:styleId="TableGrid">
    <w:name w:val="Table Grid"/>
    <w:basedOn w:val="TableNormal"/>
    <w:uiPriority w:val="99"/>
    <w:rsid w:val="00C77B4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D23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2368"/>
    <w:rPr>
      <w:kern w:val="2"/>
      <w:sz w:val="18"/>
      <w:szCs w:val="18"/>
    </w:rPr>
  </w:style>
  <w:style w:type="paragraph" w:styleId="Footer">
    <w:name w:val="footer"/>
    <w:basedOn w:val="Normal"/>
    <w:link w:val="FooterChar"/>
    <w:uiPriority w:val="99"/>
    <w:rsid w:val="002D2368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2368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33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57</Words>
  <Characters>330</Characters>
  <Application>Microsoft Office Outlook</Application>
  <DocSecurity>0</DocSecurity>
  <Lines>0</Lines>
  <Paragraphs>0</Paragraphs>
  <ScaleCrop>false</ScaleCrop>
  <Company>国家旅游局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附件2：</dc:title>
  <dc:subject/>
  <dc:creator>joan265</dc:creator>
  <cp:keywords/>
  <dc:description/>
  <cp:lastModifiedBy>Lenovo User</cp:lastModifiedBy>
  <cp:revision>3</cp:revision>
  <dcterms:created xsi:type="dcterms:W3CDTF">2016-03-03T05:59:00Z</dcterms:created>
  <dcterms:modified xsi:type="dcterms:W3CDTF">2016-03-03T06:05:00Z</dcterms:modified>
</cp:coreProperties>
</file>